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7024" w14:textId="77777777" w:rsidR="003B12EC" w:rsidRDefault="00186ACF" w:rsidP="003A567B">
      <w:pPr>
        <w:jc w:val="right"/>
      </w:pPr>
      <w:r>
        <w:tab/>
      </w:r>
    </w:p>
    <w:p w14:paraId="60D5FE33" w14:textId="77777777" w:rsidR="003A567B" w:rsidRDefault="003A567B" w:rsidP="003A567B"/>
    <w:p w14:paraId="0C85E4AA" w14:textId="77777777" w:rsidR="003A567B" w:rsidRDefault="003A567B" w:rsidP="003A567B"/>
    <w:p w14:paraId="5978E795" w14:textId="142316CC" w:rsidR="00287E2A" w:rsidRDefault="00287E2A" w:rsidP="004E5EE4">
      <w:pPr>
        <w:jc w:val="right"/>
      </w:pPr>
      <w:r>
        <w:tab/>
      </w:r>
    </w:p>
    <w:p w14:paraId="0E59288E" w14:textId="77777777" w:rsidR="00287E2A" w:rsidRPr="009D1F15" w:rsidRDefault="00287E2A" w:rsidP="00287E2A">
      <w:pPr>
        <w:pStyle w:val="Title"/>
      </w:pPr>
      <w:r w:rsidRPr="009D1F15">
        <w:t>Feedback/Complaints Guidelines for Accessible Information Onboard Local Bus and Coach Services</w:t>
      </w:r>
    </w:p>
    <w:p w14:paraId="0D7598DF" w14:textId="77777777" w:rsidR="00287E2A" w:rsidRDefault="00287E2A" w:rsidP="00287E2A">
      <w:pPr>
        <w:pStyle w:val="Heading1"/>
        <w:rPr>
          <w:rFonts w:cs="Arial"/>
          <w:sz w:val="28"/>
          <w:szCs w:val="28"/>
        </w:rPr>
      </w:pPr>
    </w:p>
    <w:p w14:paraId="737648D9" w14:textId="77777777" w:rsidR="00287E2A" w:rsidRDefault="00287E2A" w:rsidP="00287E2A">
      <w:pPr>
        <w:pStyle w:val="Heading2"/>
      </w:pPr>
      <w:r w:rsidRPr="009D1F15">
        <w:t xml:space="preserve">Step 1 – Raise the issue with the bus driver </w:t>
      </w:r>
    </w:p>
    <w:p w14:paraId="1BD5A29F" w14:textId="77777777" w:rsidR="00287E2A" w:rsidRDefault="00287E2A" w:rsidP="00287E2A">
      <w:pPr>
        <w:rPr>
          <w:rFonts w:cs="Arial"/>
        </w:rPr>
      </w:pPr>
      <w:r w:rsidRPr="009D1F15">
        <w:rPr>
          <w:rFonts w:cs="Arial"/>
        </w:rPr>
        <w:t>While you are still on the bus with an AV issue, advise the driver so they can take this up internally with the operator.</w:t>
      </w:r>
    </w:p>
    <w:p w14:paraId="6DCC75EA" w14:textId="77777777" w:rsidR="00287E2A" w:rsidRDefault="00287E2A" w:rsidP="00287E2A">
      <w:pPr>
        <w:rPr>
          <w:rFonts w:cs="Arial"/>
        </w:rPr>
      </w:pPr>
    </w:p>
    <w:p w14:paraId="57D48F23" w14:textId="77777777" w:rsidR="00287E2A" w:rsidRDefault="00287E2A" w:rsidP="00287E2A">
      <w:pPr>
        <w:pStyle w:val="Heading2"/>
      </w:pPr>
      <w:r w:rsidRPr="009D1F15">
        <w:t>Step 2 – Send your feedback/complaint to the bus operator</w:t>
      </w:r>
    </w:p>
    <w:p w14:paraId="108418BF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 xml:space="preserve">“Big 5” contact details are listed below. For any other operator, please do an online search for their contact number or complaints form. </w:t>
      </w:r>
    </w:p>
    <w:p w14:paraId="36B6017F" w14:textId="77777777" w:rsidR="00287E2A" w:rsidRDefault="00287E2A" w:rsidP="00287E2A">
      <w:pPr>
        <w:rPr>
          <w:rFonts w:cs="Arial"/>
        </w:rPr>
      </w:pPr>
    </w:p>
    <w:p w14:paraId="7F64421F" w14:textId="77777777" w:rsidR="00287E2A" w:rsidRPr="009D1F15" w:rsidRDefault="00287E2A" w:rsidP="00287E2A">
      <w:pPr>
        <w:pStyle w:val="Heading3"/>
      </w:pPr>
      <w:r w:rsidRPr="009D1F15">
        <w:t>Arriva</w:t>
      </w:r>
    </w:p>
    <w:p w14:paraId="4449890F" w14:textId="77777777" w:rsidR="00287E2A" w:rsidRPr="009D1F15" w:rsidRDefault="00287E2A" w:rsidP="00287E2A">
      <w:pPr>
        <w:rPr>
          <w:rFonts w:cs="Arial"/>
        </w:rPr>
      </w:pPr>
      <w:hyperlink r:id="rId11" w:history="1">
        <w:r w:rsidRPr="009D1F15">
          <w:rPr>
            <w:rStyle w:val="Hyperlink"/>
            <w:rFonts w:cs="Arial"/>
          </w:rPr>
          <w:t>Contact form</w:t>
        </w:r>
      </w:hyperlink>
      <w:r w:rsidRPr="009D1F15">
        <w:rPr>
          <w:rFonts w:cs="Arial"/>
        </w:rPr>
        <w:t xml:space="preserve"> </w:t>
      </w:r>
    </w:p>
    <w:p w14:paraId="541BF092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0344 800 44 11</w:t>
      </w:r>
    </w:p>
    <w:p w14:paraId="4EE8EF00" w14:textId="77777777" w:rsidR="00287E2A" w:rsidRPr="009D1F15" w:rsidRDefault="00287E2A" w:rsidP="00287E2A">
      <w:pPr>
        <w:rPr>
          <w:rFonts w:cs="Arial"/>
        </w:rPr>
      </w:pPr>
    </w:p>
    <w:p w14:paraId="5925A44C" w14:textId="77777777" w:rsidR="00287E2A" w:rsidRPr="009D1F15" w:rsidRDefault="00287E2A" w:rsidP="00287E2A">
      <w:pPr>
        <w:pStyle w:val="Heading3"/>
      </w:pPr>
      <w:r w:rsidRPr="009D1F15">
        <w:t>First Bus</w:t>
      </w:r>
    </w:p>
    <w:p w14:paraId="141CD486" w14:textId="77777777" w:rsidR="00287E2A" w:rsidRPr="009D1F15" w:rsidRDefault="00287E2A" w:rsidP="00287E2A">
      <w:pPr>
        <w:rPr>
          <w:rFonts w:cs="Arial"/>
        </w:rPr>
      </w:pPr>
      <w:hyperlink r:id="rId12" w:history="1">
        <w:r w:rsidRPr="009D1F15">
          <w:rPr>
            <w:rStyle w:val="Hyperlink"/>
            <w:rFonts w:cs="Arial"/>
          </w:rPr>
          <w:t>Contact form</w:t>
        </w:r>
      </w:hyperlink>
      <w:r w:rsidRPr="009D1F15">
        <w:rPr>
          <w:rFonts w:cs="Arial"/>
        </w:rPr>
        <w:t xml:space="preserve"> </w:t>
      </w:r>
    </w:p>
    <w:p w14:paraId="3111D526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0345 646 0707</w:t>
      </w:r>
    </w:p>
    <w:p w14:paraId="142ADCB0" w14:textId="77777777" w:rsidR="00287E2A" w:rsidRPr="009D1F15" w:rsidRDefault="00287E2A" w:rsidP="00287E2A">
      <w:pPr>
        <w:rPr>
          <w:rFonts w:cs="Arial"/>
        </w:rPr>
      </w:pPr>
    </w:p>
    <w:p w14:paraId="4B610329" w14:textId="77777777" w:rsidR="00287E2A" w:rsidRPr="009D1F15" w:rsidRDefault="00287E2A" w:rsidP="00287E2A">
      <w:pPr>
        <w:pStyle w:val="Heading3"/>
      </w:pPr>
      <w:r w:rsidRPr="009D1F15">
        <w:t>Go Ahead</w:t>
      </w:r>
    </w:p>
    <w:p w14:paraId="63C310B6" w14:textId="77777777" w:rsidR="00287E2A" w:rsidRPr="009D1F15" w:rsidRDefault="00287E2A" w:rsidP="00287E2A">
      <w:pPr>
        <w:rPr>
          <w:rFonts w:cs="Arial"/>
        </w:rPr>
      </w:pPr>
      <w:hyperlink r:id="rId13" w:history="1">
        <w:r w:rsidRPr="009D1F15">
          <w:rPr>
            <w:rStyle w:val="Hyperlink"/>
            <w:rFonts w:cs="Arial"/>
          </w:rPr>
          <w:t>Contact form</w:t>
        </w:r>
      </w:hyperlink>
    </w:p>
    <w:p w14:paraId="4D6507A2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0343 222 1234</w:t>
      </w:r>
    </w:p>
    <w:p w14:paraId="37E2B2CF" w14:textId="77777777" w:rsidR="00287E2A" w:rsidRPr="009D1F15" w:rsidRDefault="00287E2A" w:rsidP="00287E2A">
      <w:pPr>
        <w:rPr>
          <w:rFonts w:cs="Arial"/>
        </w:rPr>
      </w:pPr>
    </w:p>
    <w:p w14:paraId="0EF28AB1" w14:textId="77777777" w:rsidR="00287E2A" w:rsidRPr="009D1F15" w:rsidRDefault="00287E2A" w:rsidP="00287E2A">
      <w:pPr>
        <w:pStyle w:val="Heading3"/>
      </w:pPr>
      <w:r w:rsidRPr="009D1F15">
        <w:t>Stagecoach</w:t>
      </w:r>
    </w:p>
    <w:p w14:paraId="09BF5377" w14:textId="77777777" w:rsidR="00287E2A" w:rsidRPr="009D1F15" w:rsidRDefault="00287E2A" w:rsidP="00287E2A">
      <w:pPr>
        <w:rPr>
          <w:rFonts w:cs="Arial"/>
        </w:rPr>
      </w:pPr>
      <w:hyperlink r:id="rId14" w:history="1">
        <w:r w:rsidRPr="009D1F15">
          <w:rPr>
            <w:rStyle w:val="Hyperlink"/>
            <w:rFonts w:cs="Arial"/>
          </w:rPr>
          <w:t>Contact form</w:t>
        </w:r>
      </w:hyperlink>
    </w:p>
    <w:p w14:paraId="0BF1A153" w14:textId="77777777" w:rsidR="00287E2A" w:rsidRDefault="00287E2A" w:rsidP="00287E2A">
      <w:pPr>
        <w:rPr>
          <w:rFonts w:cs="Arial"/>
        </w:rPr>
      </w:pPr>
      <w:r w:rsidRPr="009D1F15">
        <w:rPr>
          <w:rFonts w:cs="Arial"/>
        </w:rPr>
        <w:t>0345 241 8000</w:t>
      </w:r>
    </w:p>
    <w:p w14:paraId="4FC69D41" w14:textId="77777777" w:rsidR="00287E2A" w:rsidRPr="009D1F15" w:rsidRDefault="00287E2A" w:rsidP="00287E2A">
      <w:pPr>
        <w:rPr>
          <w:rFonts w:cs="Arial"/>
        </w:rPr>
      </w:pPr>
    </w:p>
    <w:p w14:paraId="118BB7FC" w14:textId="77777777" w:rsidR="00287E2A" w:rsidRPr="009D1F15" w:rsidRDefault="00287E2A" w:rsidP="00287E2A">
      <w:pPr>
        <w:pStyle w:val="Heading3"/>
      </w:pPr>
      <w:r w:rsidRPr="009D1F15">
        <w:t>National Express</w:t>
      </w:r>
    </w:p>
    <w:p w14:paraId="381DEB34" w14:textId="77777777" w:rsidR="00287E2A" w:rsidRPr="009D1F15" w:rsidRDefault="00287E2A" w:rsidP="00287E2A">
      <w:pPr>
        <w:rPr>
          <w:rFonts w:cs="Arial"/>
        </w:rPr>
      </w:pPr>
      <w:hyperlink r:id="rId15" w:anchor="xd_co_f=M2U5YzJiNmUtZjY0ZC00MTE3LTk5OTctZGMyMjUxN2Y3NGI2~" w:history="1">
        <w:r w:rsidRPr="009D1F15">
          <w:rPr>
            <w:rStyle w:val="Hyperlink"/>
            <w:rFonts w:cs="Arial"/>
          </w:rPr>
          <w:t>Contact form</w:t>
        </w:r>
      </w:hyperlink>
    </w:p>
    <w:p w14:paraId="6ED50D9E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0371 781 8181</w:t>
      </w:r>
    </w:p>
    <w:p w14:paraId="7E785D88" w14:textId="77777777" w:rsidR="00287E2A" w:rsidRPr="009D1F15" w:rsidRDefault="00287E2A" w:rsidP="00287E2A">
      <w:pPr>
        <w:rPr>
          <w:rFonts w:cs="Arial"/>
        </w:rPr>
      </w:pPr>
    </w:p>
    <w:p w14:paraId="6AA9236A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 xml:space="preserve">If you have not had any positive feedback from the operator, you have two options to escalate your complaint. </w:t>
      </w:r>
    </w:p>
    <w:p w14:paraId="75C080D5" w14:textId="77777777" w:rsidR="00287E2A" w:rsidRDefault="00287E2A" w:rsidP="00287E2A">
      <w:pPr>
        <w:rPr>
          <w:rFonts w:cs="Arial"/>
        </w:rPr>
      </w:pPr>
    </w:p>
    <w:p w14:paraId="751B57B9" w14:textId="77777777" w:rsidR="00287E2A" w:rsidRDefault="00287E2A" w:rsidP="00287E2A">
      <w:pPr>
        <w:pStyle w:val="Heading2"/>
      </w:pPr>
      <w:r w:rsidRPr="009D1F15">
        <w:t>Option 1 – Raise a national complaint using the below gov.uk details</w:t>
      </w:r>
    </w:p>
    <w:p w14:paraId="35014739" w14:textId="77777777" w:rsidR="00287E2A" w:rsidRPr="009D1F15" w:rsidRDefault="00287E2A" w:rsidP="00287E2A"/>
    <w:p w14:paraId="0D1628A8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 xml:space="preserve">If you’ve had an accessibility problem on a bus or coach, the DVSA recommends reporting it via the below national form or contact number: </w:t>
      </w:r>
    </w:p>
    <w:p w14:paraId="26226B6E" w14:textId="77777777" w:rsidR="00287E2A" w:rsidRPr="009D1F15" w:rsidRDefault="00287E2A" w:rsidP="00287E2A">
      <w:pPr>
        <w:rPr>
          <w:rFonts w:cs="Arial"/>
          <w:b/>
          <w:bCs/>
        </w:rPr>
      </w:pPr>
      <w:hyperlink r:id="rId16" w:history="1">
        <w:r w:rsidRPr="009D1F15">
          <w:rPr>
            <w:rStyle w:val="Hyperlink"/>
            <w:rFonts w:cs="Arial"/>
            <w:b/>
            <w:bCs/>
          </w:rPr>
          <w:t>Report a bus or coach service or driver</w:t>
        </w:r>
      </w:hyperlink>
    </w:p>
    <w:p w14:paraId="11802FDC" w14:textId="77777777" w:rsidR="00287E2A" w:rsidRPr="009D1F15" w:rsidRDefault="00287E2A" w:rsidP="00287E2A">
      <w:pPr>
        <w:rPr>
          <w:rFonts w:cs="Arial"/>
          <w:b/>
          <w:bCs/>
        </w:rPr>
      </w:pPr>
      <w:r w:rsidRPr="009D1F15">
        <w:rPr>
          <w:rFonts w:cs="Arial"/>
          <w:b/>
          <w:bCs/>
        </w:rPr>
        <w:t>0300 123 9000</w:t>
      </w:r>
    </w:p>
    <w:p w14:paraId="7DB8B6AD" w14:textId="77777777" w:rsidR="00287E2A" w:rsidRPr="009D1F15" w:rsidRDefault="00287E2A" w:rsidP="00287E2A">
      <w:pPr>
        <w:rPr>
          <w:rFonts w:cs="Arial"/>
        </w:rPr>
      </w:pPr>
    </w:p>
    <w:p w14:paraId="32450E0C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  <w:b/>
          <w:bCs/>
        </w:rPr>
        <w:t>Please note:</w:t>
      </w:r>
      <w:r w:rsidRPr="009D1F15">
        <w:rPr>
          <w:rFonts w:cs="Arial"/>
        </w:rPr>
        <w:t xml:space="preserve"> The online form may take 15-20 minutes to complete. Below are the questions you will be asked and the information you will need to provide. </w:t>
      </w:r>
    </w:p>
    <w:p w14:paraId="1E38BE4C" w14:textId="77777777" w:rsidR="00287E2A" w:rsidRPr="009D1F15" w:rsidRDefault="00287E2A" w:rsidP="00287E2A">
      <w:pPr>
        <w:rPr>
          <w:rFonts w:cs="Arial"/>
        </w:rPr>
      </w:pPr>
    </w:p>
    <w:p w14:paraId="01E93E95" w14:textId="77777777" w:rsidR="00287E2A" w:rsidRDefault="00287E2A" w:rsidP="00287E2A">
      <w:pPr>
        <w:pStyle w:val="Heading3"/>
      </w:pPr>
      <w:r w:rsidRPr="009D1F15">
        <w:t xml:space="preserve">Necessary information for feedback process </w:t>
      </w:r>
    </w:p>
    <w:p w14:paraId="6C128CDA" w14:textId="77777777" w:rsidR="00287E2A" w:rsidRPr="009D1F15" w:rsidRDefault="00287E2A" w:rsidP="00287E2A"/>
    <w:p w14:paraId="1EB28647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 xml:space="preserve">Date and time of the problem </w:t>
      </w:r>
    </w:p>
    <w:p w14:paraId="41D61EBF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 xml:space="preserve">Bus number </w:t>
      </w:r>
    </w:p>
    <w:p w14:paraId="4E664DC4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>Stop name and town or city that bus was boarded and alighted</w:t>
      </w:r>
    </w:p>
    <w:p w14:paraId="45C243E0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>Destination (last stop) of bus (if known)</w:t>
      </w:r>
    </w:p>
    <w:p w14:paraId="48B2C2E3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>Reason for journey</w:t>
      </w:r>
    </w:p>
    <w:p w14:paraId="0CEB687E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>Name of bus company/operator (if known)</w:t>
      </w:r>
    </w:p>
    <w:p w14:paraId="3E145E13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>Has complaint been made to Bus Users UK (see more information below)</w:t>
      </w:r>
    </w:p>
    <w:p w14:paraId="2E69D080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>Vehicle registration (if known)</w:t>
      </w:r>
    </w:p>
    <w:p w14:paraId="2C7090EC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>Nature of problem (Select “Route and destination displays” unless other options are also applicable)</w:t>
      </w:r>
    </w:p>
    <w:p w14:paraId="75748014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 xml:space="preserve">Detailed information about </w:t>
      </w:r>
      <w:proofErr w:type="gramStart"/>
      <w:r w:rsidRPr="009D1F15">
        <w:t>problem</w:t>
      </w:r>
      <w:proofErr w:type="gramEnd"/>
    </w:p>
    <w:p w14:paraId="11627103" w14:textId="77777777" w:rsidR="00287E2A" w:rsidRPr="009D1F15" w:rsidRDefault="00287E2A" w:rsidP="00287E2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8" w:lineRule="auto"/>
        <w:contextualSpacing/>
      </w:pPr>
      <w:r w:rsidRPr="009D1F15">
        <w:t xml:space="preserve">Photos/video of problem (if available) </w:t>
      </w:r>
    </w:p>
    <w:p w14:paraId="08962961" w14:textId="77777777" w:rsidR="00287E2A" w:rsidRPr="009D1F15" w:rsidRDefault="00287E2A" w:rsidP="00287E2A">
      <w:pPr>
        <w:pStyle w:val="ListParagraph"/>
        <w:rPr>
          <w:highlight w:val="yellow"/>
        </w:rPr>
      </w:pPr>
    </w:p>
    <w:p w14:paraId="03BE24F1" w14:textId="77777777" w:rsidR="00287E2A" w:rsidRDefault="00287E2A" w:rsidP="00287E2A">
      <w:pPr>
        <w:pStyle w:val="Heading3"/>
      </w:pPr>
      <w:r w:rsidRPr="009D1F15">
        <w:t>Decide if you want to give your name and contact details</w:t>
      </w:r>
    </w:p>
    <w:p w14:paraId="309BD598" w14:textId="77777777" w:rsidR="00287E2A" w:rsidRPr="009D1F15" w:rsidRDefault="00287E2A" w:rsidP="00287E2A"/>
    <w:p w14:paraId="655DE9DB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The Driver and Vehicle Standards Agency (DVSA) will be able to contact you for more information about what happened if you give your name and contact details.</w:t>
      </w:r>
    </w:p>
    <w:p w14:paraId="5EE154E4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This can help them to investigate the problem you had.</w:t>
      </w:r>
    </w:p>
    <w:p w14:paraId="0582A2F9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Your report will still be investigated if you do not give your name and contact details. </w:t>
      </w:r>
    </w:p>
    <w:p w14:paraId="7FB2CC65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 xml:space="preserve">However, it might make it harder to investigate and </w:t>
      </w:r>
      <w:proofErr w:type="gramStart"/>
      <w:r w:rsidRPr="009D1F15">
        <w:rPr>
          <w:rFonts w:cs="Arial"/>
        </w:rPr>
        <w:t>take action</w:t>
      </w:r>
      <w:proofErr w:type="gramEnd"/>
      <w:r w:rsidRPr="009D1F15">
        <w:rPr>
          <w:rFonts w:cs="Arial"/>
        </w:rPr>
        <w:t xml:space="preserve"> against the company.</w:t>
      </w:r>
    </w:p>
    <w:p w14:paraId="095849C3" w14:textId="77777777" w:rsidR="00287E2A" w:rsidRPr="009D1F15" w:rsidRDefault="00287E2A" w:rsidP="00287E2A">
      <w:pPr>
        <w:rPr>
          <w:rFonts w:cs="Arial"/>
        </w:rPr>
      </w:pPr>
    </w:p>
    <w:p w14:paraId="1B12761D" w14:textId="77777777" w:rsidR="00287E2A" w:rsidRPr="009D1F15" w:rsidRDefault="00287E2A" w:rsidP="00287E2A">
      <w:pPr>
        <w:pStyle w:val="Heading2"/>
      </w:pPr>
      <w:r w:rsidRPr="009D1F15">
        <w:t>Option 2 - Raise a complaint with Bus Users UK</w:t>
      </w:r>
    </w:p>
    <w:p w14:paraId="2E49F9D2" w14:textId="77777777" w:rsidR="00287E2A" w:rsidRPr="009D1F15" w:rsidRDefault="00287E2A" w:rsidP="00287E2A">
      <w:pPr>
        <w:rPr>
          <w:rFonts w:cs="Arial"/>
        </w:rPr>
      </w:pPr>
    </w:p>
    <w:p w14:paraId="6701CB79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If you receive no response or an unsatisfactory response from the operator within 14 working days, you can lay a complaint with Bus Users UK who are an approved Alternative Dispute Resolution (ADR) body for the bus and coach industry.</w:t>
      </w:r>
    </w:p>
    <w:p w14:paraId="4AE7C729" w14:textId="77777777" w:rsidR="00287E2A" w:rsidRPr="009D1F15" w:rsidRDefault="00287E2A" w:rsidP="00287E2A">
      <w:pPr>
        <w:rPr>
          <w:rFonts w:cs="Arial"/>
        </w:rPr>
      </w:pPr>
      <w:hyperlink r:id="rId17" w:anchor="section-3" w:history="1">
        <w:r w:rsidRPr="009D1F15">
          <w:rPr>
            <w:rStyle w:val="Hyperlink"/>
            <w:rFonts w:cs="Arial"/>
          </w:rPr>
          <w:t>Complaint form</w:t>
        </w:r>
      </w:hyperlink>
    </w:p>
    <w:p w14:paraId="38D04071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0300 111 0001</w:t>
      </w:r>
    </w:p>
    <w:p w14:paraId="28451302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>Email </w:t>
      </w:r>
      <w:hyperlink r:id="rId18" w:history="1">
        <w:r w:rsidRPr="009D1F15">
          <w:rPr>
            <w:rStyle w:val="Hyperlink"/>
            <w:rFonts w:cs="Arial"/>
          </w:rPr>
          <w:t>complaints@bususers.org</w:t>
        </w:r>
      </w:hyperlink>
    </w:p>
    <w:p w14:paraId="7CF6F30A" w14:textId="77777777" w:rsidR="00287E2A" w:rsidRPr="009D1F15" w:rsidRDefault="00287E2A" w:rsidP="00287E2A">
      <w:pPr>
        <w:rPr>
          <w:rFonts w:cs="Arial"/>
        </w:rPr>
      </w:pPr>
    </w:p>
    <w:p w14:paraId="28D6B321" w14:textId="212E3AD2" w:rsidR="00287E2A" w:rsidRDefault="00287E2A" w:rsidP="00287E2A">
      <w:r w:rsidRPr="009D1F15">
        <w:rPr>
          <w:rFonts w:cs="Arial"/>
        </w:rPr>
        <w:t>Please note that Bus Users UK can only assist with journeys outside of London or Northern Ireland – in these cases you need to contact </w:t>
      </w:r>
      <w:hyperlink r:id="rId19" w:history="1">
        <w:r w:rsidRPr="009D1F15">
          <w:rPr>
            <w:rStyle w:val="Hyperlink"/>
            <w:rFonts w:cs="Arial"/>
          </w:rPr>
          <w:t xml:space="preserve">London </w:t>
        </w:r>
        <w:proofErr w:type="spellStart"/>
        <w:r w:rsidRPr="009D1F15">
          <w:rPr>
            <w:rStyle w:val="Hyperlink"/>
            <w:rFonts w:cs="Arial"/>
          </w:rPr>
          <w:t>Travelwatch</w:t>
        </w:r>
        <w:proofErr w:type="spellEnd"/>
        <w:r w:rsidRPr="009D1F15">
          <w:rPr>
            <w:rStyle w:val="Hyperlink"/>
            <w:rFonts w:cs="Arial"/>
          </w:rPr>
          <w:t> </w:t>
        </w:r>
      </w:hyperlink>
      <w:r w:rsidRPr="009D1F15">
        <w:rPr>
          <w:rFonts w:cs="Arial"/>
        </w:rPr>
        <w:t>or </w:t>
      </w:r>
      <w:hyperlink r:id="rId20" w:history="1">
        <w:r w:rsidRPr="009D1F15">
          <w:rPr>
            <w:rStyle w:val="Hyperlink"/>
            <w:rFonts w:cs="Arial"/>
          </w:rPr>
          <w:t>The Consumer Council for Northern Ireland</w:t>
        </w:r>
      </w:hyperlink>
      <w:r w:rsidR="004E5EE4">
        <w:t>.</w:t>
      </w:r>
    </w:p>
    <w:p w14:paraId="7FC8F670" w14:textId="77777777" w:rsidR="004E5EE4" w:rsidRDefault="004E5EE4" w:rsidP="00287E2A"/>
    <w:p w14:paraId="1A886810" w14:textId="51BDC7FF" w:rsidR="004E5EE4" w:rsidRPr="009D1F15" w:rsidRDefault="004E5EE4" w:rsidP="00287E2A">
      <w:pPr>
        <w:rPr>
          <w:rFonts w:cs="Arial"/>
        </w:rPr>
      </w:pPr>
      <w:r>
        <w:t xml:space="preserve">Ends. </w:t>
      </w:r>
    </w:p>
    <w:p w14:paraId="4FA2D36D" w14:textId="77777777" w:rsidR="00287E2A" w:rsidRPr="009D1F15" w:rsidRDefault="00287E2A" w:rsidP="00287E2A">
      <w:pPr>
        <w:rPr>
          <w:rFonts w:cs="Arial"/>
        </w:rPr>
      </w:pPr>
    </w:p>
    <w:p w14:paraId="3495DFA7" w14:textId="77777777" w:rsidR="00287E2A" w:rsidRPr="009D1F15" w:rsidRDefault="00287E2A" w:rsidP="00287E2A">
      <w:pPr>
        <w:rPr>
          <w:rFonts w:cs="Arial"/>
        </w:rPr>
      </w:pPr>
    </w:p>
    <w:p w14:paraId="74B1E873" w14:textId="77777777" w:rsidR="00287E2A" w:rsidRPr="009D1F15" w:rsidRDefault="00287E2A" w:rsidP="00287E2A">
      <w:pPr>
        <w:rPr>
          <w:rFonts w:cs="Arial"/>
        </w:rPr>
      </w:pPr>
      <w:r w:rsidRPr="009D1F15">
        <w:rPr>
          <w:rFonts w:cs="Arial"/>
        </w:rPr>
        <w:t xml:space="preserve"> </w:t>
      </w:r>
    </w:p>
    <w:p w14:paraId="682F7B5C" w14:textId="77777777" w:rsidR="00287E2A" w:rsidRDefault="00287E2A" w:rsidP="00287E2A">
      <w:pPr>
        <w:rPr>
          <w:rFonts w:cs="Arial"/>
        </w:rPr>
      </w:pPr>
    </w:p>
    <w:p w14:paraId="009C74BB" w14:textId="77777777" w:rsidR="00287E2A" w:rsidRPr="009D1F15" w:rsidRDefault="00287E2A" w:rsidP="00287E2A">
      <w:pPr>
        <w:rPr>
          <w:rFonts w:cs="Arial"/>
        </w:rPr>
      </w:pPr>
    </w:p>
    <w:p w14:paraId="5F16098D" w14:textId="031BDBA7" w:rsidR="003A567B" w:rsidRPr="003A567B" w:rsidRDefault="003A567B" w:rsidP="00287E2A">
      <w:pPr>
        <w:pStyle w:val="Heading1"/>
      </w:pPr>
    </w:p>
    <w:sectPr w:rsidR="003A567B" w:rsidRPr="003A567B" w:rsidSect="00634666">
      <w:footerReference w:type="even" r:id="rId21"/>
      <w:footerReference w:type="default" r:id="rId22"/>
      <w:headerReference w:type="first" r:id="rId23"/>
      <w:pgSz w:w="11906" w:h="16838"/>
      <w:pgMar w:top="2127" w:right="1440" w:bottom="1440" w:left="1440" w:header="709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C53F" w14:textId="77777777" w:rsidR="00A540D2" w:rsidRDefault="00A540D2" w:rsidP="003822A4">
      <w:pPr>
        <w:spacing w:line="240" w:lineRule="auto"/>
      </w:pPr>
      <w:r>
        <w:separator/>
      </w:r>
    </w:p>
  </w:endnote>
  <w:endnote w:type="continuationSeparator" w:id="0">
    <w:p w14:paraId="7C6B1DFC" w14:textId="77777777" w:rsidR="00A540D2" w:rsidRDefault="00A540D2" w:rsidP="00382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432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6CD49" w14:textId="77777777" w:rsidR="00EF1813" w:rsidRDefault="00EF181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2773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9CDD4" w14:textId="77777777" w:rsidR="00EF1813" w:rsidRDefault="00EF1813" w:rsidP="00E44C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A4B4" w14:textId="77777777" w:rsidR="00A540D2" w:rsidRDefault="00A540D2" w:rsidP="003822A4">
      <w:pPr>
        <w:spacing w:line="240" w:lineRule="auto"/>
      </w:pPr>
      <w:r>
        <w:separator/>
      </w:r>
    </w:p>
  </w:footnote>
  <w:footnote w:type="continuationSeparator" w:id="0">
    <w:p w14:paraId="5A60C743" w14:textId="77777777" w:rsidR="00A540D2" w:rsidRDefault="00A540D2" w:rsidP="00382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C316" w14:textId="77777777" w:rsidR="00D31422" w:rsidRDefault="0063466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D6CB6C" wp14:editId="661777A7">
          <wp:simplePos x="0" y="0"/>
          <wp:positionH relativeFrom="column">
            <wp:posOffset>2528887</wp:posOffset>
          </wp:positionH>
          <wp:positionV relativeFrom="paragraph">
            <wp:posOffset>44767</wp:posOffset>
          </wp:positionV>
          <wp:extent cx="1204299" cy="709909"/>
          <wp:effectExtent l="0" t="0" r="0" b="0"/>
          <wp:wrapSquare wrapText="bothSides"/>
          <wp:docPr id="1660035924" name="Picture 1660035924" descr="Thomas Pocklington Trus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Thomas Pocklington Trust log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4299" cy="70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CD68F0E" wp14:editId="22EE85DC">
          <wp:simplePos x="0" y="0"/>
          <wp:positionH relativeFrom="column">
            <wp:posOffset>3828733</wp:posOffset>
          </wp:positionH>
          <wp:positionV relativeFrom="paragraph">
            <wp:posOffset>9525</wp:posOffset>
          </wp:positionV>
          <wp:extent cx="2061845" cy="758825"/>
          <wp:effectExtent l="0" t="0" r="0" b="3175"/>
          <wp:wrapSquare wrapText="bothSides"/>
          <wp:docPr id="939354082" name="Picture 939354082" descr="Sight Loss Council logo with strapline 'A vision for change'. Letters are in blue. There is also a light blue circular icon to the left of the text made up of smaller circles and the TM trademark symbol top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ight Loss Council logo with strapline 'A vision for change'. Letters are in blue. There is also a light blue circular icon to the left of the text made up of smaller circles and the TM trademark symbol top righ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184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0F13FC" w14:textId="77777777" w:rsidR="00D31422" w:rsidRDefault="00D31422">
    <w:pPr>
      <w:pStyle w:val="Header"/>
    </w:pPr>
  </w:p>
  <w:p w14:paraId="417E8117" w14:textId="77777777" w:rsidR="00D31422" w:rsidRDefault="00D314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82B0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803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2EBB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1030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CC0B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688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34BE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FE64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2EE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7074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76307"/>
    <w:multiLevelType w:val="hybridMultilevel"/>
    <w:tmpl w:val="B40A8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26793"/>
    <w:multiLevelType w:val="multilevel"/>
    <w:tmpl w:val="08090025"/>
    <w:styleLink w:val="CPHeadings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8013A3D"/>
    <w:multiLevelType w:val="multilevel"/>
    <w:tmpl w:val="E1A2B8E2"/>
    <w:name w:val="CP heading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color w:val="auto"/>
        <w:sz w:val="28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4%1."/>
      <w:lvlJc w:val="left"/>
      <w:pPr>
        <w:ind w:left="0" w:firstLine="544"/>
      </w:pPr>
      <w:rPr>
        <w:rFonts w:hint="default"/>
      </w:rPr>
    </w:lvl>
    <w:lvl w:ilvl="4">
      <w:start w:val="1"/>
      <w:numFmt w:val="decimal"/>
      <w:pStyle w:val="Heading5"/>
      <w:lvlText w:val="%5%1.%2%3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pStyle w:val="Heading6"/>
      <w:lvlText w:val="%6%1.%3.%4"/>
      <w:lvlJc w:val="left"/>
      <w:pPr>
        <w:ind w:left="0" w:firstLine="1111"/>
      </w:pPr>
      <w:rPr>
        <w:rFonts w:hint="default"/>
      </w:rPr>
    </w:lvl>
    <w:lvl w:ilvl="6">
      <w:start w:val="1"/>
      <w:numFmt w:val="decimal"/>
      <w:pStyle w:val="Heading7"/>
      <w:lvlText w:val="%7%1.%3.%4.%5"/>
      <w:lvlJc w:val="left"/>
      <w:pPr>
        <w:ind w:left="0" w:firstLine="1151"/>
      </w:pPr>
      <w:rPr>
        <w:rFonts w:hint="default"/>
      </w:rPr>
    </w:lvl>
    <w:lvl w:ilvl="7">
      <w:start w:val="1"/>
      <w:numFmt w:val="decimal"/>
      <w:pStyle w:val="Heading8"/>
      <w:lvlText w:val="%8.%3.%4.%5.%6"/>
      <w:lvlJc w:val="left"/>
      <w:pPr>
        <w:ind w:left="0" w:firstLine="1151"/>
      </w:pPr>
      <w:rPr>
        <w:rFonts w:hint="default"/>
      </w:rPr>
    </w:lvl>
    <w:lvl w:ilvl="8">
      <w:start w:val="1"/>
      <w:numFmt w:val="decimal"/>
      <w:pStyle w:val="Heading9"/>
      <w:lvlText w:val="%1%3.%4.%5.%6.%7.%8"/>
      <w:lvlJc w:val="left"/>
      <w:pPr>
        <w:ind w:left="0" w:firstLine="1151"/>
      </w:pPr>
      <w:rPr>
        <w:rFonts w:hint="default"/>
      </w:rPr>
    </w:lvl>
  </w:abstractNum>
  <w:num w:numId="1" w16cid:durableId="863134625">
    <w:abstractNumId w:val="9"/>
  </w:num>
  <w:num w:numId="2" w16cid:durableId="1152213018">
    <w:abstractNumId w:val="7"/>
  </w:num>
  <w:num w:numId="3" w16cid:durableId="45614679">
    <w:abstractNumId w:val="6"/>
  </w:num>
  <w:num w:numId="4" w16cid:durableId="93481819">
    <w:abstractNumId w:val="5"/>
  </w:num>
  <w:num w:numId="5" w16cid:durableId="364644822">
    <w:abstractNumId w:val="4"/>
  </w:num>
  <w:num w:numId="6" w16cid:durableId="2068533696">
    <w:abstractNumId w:val="8"/>
  </w:num>
  <w:num w:numId="7" w16cid:durableId="2045447020">
    <w:abstractNumId w:val="3"/>
  </w:num>
  <w:num w:numId="8" w16cid:durableId="165025325">
    <w:abstractNumId w:val="2"/>
  </w:num>
  <w:num w:numId="9" w16cid:durableId="932592025">
    <w:abstractNumId w:val="1"/>
  </w:num>
  <w:num w:numId="10" w16cid:durableId="1803115523">
    <w:abstractNumId w:val="0"/>
  </w:num>
  <w:num w:numId="11" w16cid:durableId="2057004673">
    <w:abstractNumId w:val="12"/>
  </w:num>
  <w:num w:numId="12" w16cid:durableId="1847359099">
    <w:abstractNumId w:val="11"/>
  </w:num>
  <w:num w:numId="13" w16cid:durableId="8565049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2A"/>
    <w:rsid w:val="00170EAF"/>
    <w:rsid w:val="00181FDD"/>
    <w:rsid w:val="00186ACF"/>
    <w:rsid w:val="001B2F17"/>
    <w:rsid w:val="00201B0D"/>
    <w:rsid w:val="00204A8C"/>
    <w:rsid w:val="00257D0F"/>
    <w:rsid w:val="002617AD"/>
    <w:rsid w:val="00276DA2"/>
    <w:rsid w:val="00287E2A"/>
    <w:rsid w:val="00291D3E"/>
    <w:rsid w:val="00347A77"/>
    <w:rsid w:val="003822A4"/>
    <w:rsid w:val="0039094C"/>
    <w:rsid w:val="003A567B"/>
    <w:rsid w:val="003B12EC"/>
    <w:rsid w:val="003D76BE"/>
    <w:rsid w:val="003F012A"/>
    <w:rsid w:val="0040547C"/>
    <w:rsid w:val="004E299E"/>
    <w:rsid w:val="004E5EE4"/>
    <w:rsid w:val="004F02A2"/>
    <w:rsid w:val="00583417"/>
    <w:rsid w:val="00585C5B"/>
    <w:rsid w:val="005C5259"/>
    <w:rsid w:val="00600103"/>
    <w:rsid w:val="00617D85"/>
    <w:rsid w:val="00632CED"/>
    <w:rsid w:val="00634666"/>
    <w:rsid w:val="006421B0"/>
    <w:rsid w:val="00745C2B"/>
    <w:rsid w:val="0076230B"/>
    <w:rsid w:val="00765E85"/>
    <w:rsid w:val="0077642E"/>
    <w:rsid w:val="00790563"/>
    <w:rsid w:val="007E029E"/>
    <w:rsid w:val="00807127"/>
    <w:rsid w:val="008561E5"/>
    <w:rsid w:val="00873AEF"/>
    <w:rsid w:val="008F7BB8"/>
    <w:rsid w:val="0094382E"/>
    <w:rsid w:val="009662A2"/>
    <w:rsid w:val="009C6362"/>
    <w:rsid w:val="00A05E0F"/>
    <w:rsid w:val="00A11BEC"/>
    <w:rsid w:val="00A540D2"/>
    <w:rsid w:val="00A66B77"/>
    <w:rsid w:val="00A706DE"/>
    <w:rsid w:val="00AC65C5"/>
    <w:rsid w:val="00B72F6E"/>
    <w:rsid w:val="00BA615E"/>
    <w:rsid w:val="00C376B2"/>
    <w:rsid w:val="00CC3C3E"/>
    <w:rsid w:val="00CE17F9"/>
    <w:rsid w:val="00D31422"/>
    <w:rsid w:val="00D85805"/>
    <w:rsid w:val="00DB4CE4"/>
    <w:rsid w:val="00DD44D1"/>
    <w:rsid w:val="00E44C38"/>
    <w:rsid w:val="00EF1813"/>
    <w:rsid w:val="00F120D7"/>
    <w:rsid w:val="00F40DBD"/>
    <w:rsid w:val="00F4213A"/>
    <w:rsid w:val="00F906CF"/>
    <w:rsid w:val="00F9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1D3449"/>
  <w15:chartTrackingRefBased/>
  <w15:docId w15:val="{AD1EC268-A3CF-4E9A-B63A-E54A5F12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8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DBD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1813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813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30B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85C5B"/>
    <w:pPr>
      <w:keepNext/>
      <w:keepLines/>
      <w:numPr>
        <w:ilvl w:val="3"/>
        <w:numId w:val="11"/>
      </w:numPr>
      <w:spacing w:before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5B"/>
    <w:pPr>
      <w:keepNext/>
      <w:keepLines/>
      <w:numPr>
        <w:ilvl w:val="4"/>
        <w:numId w:val="1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5B"/>
    <w:pPr>
      <w:keepNext/>
      <w:keepLines/>
      <w:numPr>
        <w:ilvl w:val="5"/>
        <w:numId w:val="1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85C5B"/>
    <w:pPr>
      <w:keepNext/>
      <w:keepLines/>
      <w:numPr>
        <w:ilvl w:val="6"/>
        <w:numId w:val="11"/>
      </w:numPr>
      <w:spacing w:before="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585C5B"/>
    <w:pPr>
      <w:keepNext/>
      <w:keepLines/>
      <w:numPr>
        <w:ilvl w:val="7"/>
        <w:numId w:val="11"/>
      </w:numPr>
      <w:spacing w:before="40"/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5B"/>
    <w:pPr>
      <w:keepNext/>
      <w:keepLines/>
      <w:numPr>
        <w:ilvl w:val="8"/>
        <w:numId w:val="11"/>
      </w:numPr>
      <w:spacing w:before="40"/>
      <w:outlineLvl w:val="8"/>
    </w:pPr>
    <w:rPr>
      <w:rFonts w:eastAsiaTheme="majorEastAsia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2A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2A4"/>
  </w:style>
  <w:style w:type="paragraph" w:styleId="Footer">
    <w:name w:val="footer"/>
    <w:basedOn w:val="Normal"/>
    <w:link w:val="FooterChar"/>
    <w:uiPriority w:val="99"/>
    <w:unhideWhenUsed/>
    <w:rsid w:val="003822A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2A4"/>
  </w:style>
  <w:style w:type="character" w:customStyle="1" w:styleId="Heading1Char">
    <w:name w:val="Heading 1 Char"/>
    <w:basedOn w:val="DefaultParagraphFont"/>
    <w:link w:val="Heading1"/>
    <w:uiPriority w:val="9"/>
    <w:rsid w:val="00EF1813"/>
    <w:rPr>
      <w:rFonts w:eastAsiaTheme="majorEastAsia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1813"/>
    <w:rPr>
      <w:rFonts w:eastAsiaTheme="majorEastAsia" w:cstheme="majorBidi"/>
      <w:b/>
      <w:sz w:val="32"/>
      <w:szCs w:val="26"/>
    </w:rPr>
  </w:style>
  <w:style w:type="character" w:styleId="Emphasis">
    <w:name w:val="Emphasis"/>
    <w:basedOn w:val="DefaultParagraphFont"/>
    <w:uiPriority w:val="20"/>
    <w:qFormat/>
    <w:rsid w:val="00F40DBD"/>
    <w:rPr>
      <w:rFonts w:ascii="Arial" w:hAnsi="Arial"/>
      <w:b/>
      <w:i w:val="0"/>
      <w:i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DBD"/>
    <w:pPr>
      <w:spacing w:before="120" w:after="120"/>
      <w:ind w:left="862" w:right="862"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F40DBD"/>
    <w:rPr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6230B"/>
    <w:rPr>
      <w:rFonts w:eastAsiaTheme="majorEastAsia" w:cstheme="majorBidi"/>
      <w:b/>
      <w:szCs w:val="24"/>
    </w:rPr>
  </w:style>
  <w:style w:type="paragraph" w:styleId="ListBullet">
    <w:name w:val="List Bullet"/>
    <w:basedOn w:val="Normal"/>
    <w:uiPriority w:val="99"/>
    <w:unhideWhenUsed/>
    <w:qFormat/>
    <w:rsid w:val="00DB4CE4"/>
    <w:pPr>
      <w:numPr>
        <w:numId w:val="1"/>
      </w:numPr>
      <w:contextualSpacing/>
    </w:pPr>
  </w:style>
  <w:style w:type="character" w:styleId="LineNumber">
    <w:name w:val="line number"/>
    <w:basedOn w:val="DefaultParagraphFont"/>
    <w:uiPriority w:val="99"/>
    <w:unhideWhenUsed/>
    <w:rsid w:val="00DB4CE4"/>
  </w:style>
  <w:style w:type="paragraph" w:styleId="ListNumber">
    <w:name w:val="List Number"/>
    <w:basedOn w:val="Normal"/>
    <w:uiPriority w:val="99"/>
    <w:unhideWhenUsed/>
    <w:qFormat/>
    <w:rsid w:val="00201B0D"/>
    <w:pPr>
      <w:numPr>
        <w:numId w:val="6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5B"/>
    <w:rPr>
      <w:rFonts w:eastAsiaTheme="majorEastAsia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5B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5B"/>
    <w:rPr>
      <w:rFonts w:eastAsiaTheme="majorEastAsia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585C5B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5B"/>
    <w:rPr>
      <w:rFonts w:eastAsiaTheme="majorEastAsia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5B"/>
    <w:rPr>
      <w:rFonts w:eastAsiaTheme="majorEastAsia" w:cstheme="majorBidi"/>
      <w:i/>
      <w:iCs/>
      <w:szCs w:val="21"/>
    </w:rPr>
  </w:style>
  <w:style w:type="numbering" w:customStyle="1" w:styleId="CPHeadings">
    <w:name w:val="CP Headings"/>
    <w:uiPriority w:val="99"/>
    <w:rsid w:val="007E029E"/>
    <w:pPr>
      <w:numPr>
        <w:numId w:val="12"/>
      </w:numPr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1B2F17"/>
    <w:pPr>
      <w:spacing w:line="240" w:lineRule="auto"/>
      <w:contextualSpacing/>
    </w:pPr>
    <w:rPr>
      <w:rFonts w:ascii="Arial Bold" w:eastAsiaTheme="majorEastAsia" w:hAnsi="Arial Bold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F17"/>
    <w:rPr>
      <w:rFonts w:ascii="Arial Bold" w:eastAsiaTheme="majorEastAsia" w:hAnsi="Arial Bold" w:cstheme="majorBidi"/>
      <w:b/>
      <w:spacing w:val="-10"/>
      <w:kern w:val="28"/>
      <w:sz w:val="44"/>
      <w:szCs w:val="56"/>
    </w:rPr>
  </w:style>
  <w:style w:type="character" w:styleId="Hyperlink">
    <w:name w:val="Hyperlink"/>
    <w:rsid w:val="00287E2A"/>
    <w:rPr>
      <w:u w:val="single"/>
    </w:rPr>
  </w:style>
  <w:style w:type="paragraph" w:styleId="ListParagraph">
    <w:name w:val="List Paragraph"/>
    <w:uiPriority w:val="34"/>
    <w:qFormat/>
    <w:rsid w:val="00287E2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left="720"/>
    </w:pPr>
    <w:rPr>
      <w:rFonts w:eastAsia="Arial" w:cs="Arial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fl.gov.uk/help-and-contact/contact-us-about-buses" TargetMode="External"/><Relationship Id="rId18" Type="http://schemas.openxmlformats.org/officeDocument/2006/relationships/hyperlink" Target="mailto:complaints@bususers.org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firstbus.co.uk/help-support/help-and-support/form?type=complaint" TargetMode="External"/><Relationship Id="rId17" Type="http://schemas.openxmlformats.org/officeDocument/2006/relationships/hyperlink" Target="https://bususers.org/make-a-complaint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ubmit.forms.service.gov.uk/form/2942/report-a-bus-or-coach-accessibility-problem-for-disabled-passengers/NZbKegDH" TargetMode="External"/><Relationship Id="rId20" Type="http://schemas.openxmlformats.org/officeDocument/2006/relationships/hyperlink" Target="https://www.consumercouncil.org.uk/complaints/submit-complai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arrivabus.co.uk/hc/en-us/requests/new?ticket_form_id=360000043809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faq.nationalexpress.com/s/feedback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londontravelwatch.org.uk/complaints-and-appeals/making-an-initial-complain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agecoachbus.com/help-and-contact/forms/complaint-form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ocklingtonorg.sharepoint.com/sites/TPTHome/Templates/Blank%20Word%20-%20SLC%20and%20TPT%20log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80B461C804C429944BB7E5E986750" ma:contentTypeVersion="16" ma:contentTypeDescription="Create a new document." ma:contentTypeScope="" ma:versionID="6a49f46334fa468cac06f6a7f884df3b">
  <xsd:schema xmlns:xsd="http://www.w3.org/2001/XMLSchema" xmlns:xs="http://www.w3.org/2001/XMLSchema" xmlns:p="http://schemas.microsoft.com/office/2006/metadata/properties" xmlns:ns2="dc817b85-64ee-4a06-ac21-37cdba8503e5" xmlns:ns3="7ea79423-7ba0-4211-9d1c-5012972d38fd" targetNamespace="http://schemas.microsoft.com/office/2006/metadata/properties" ma:root="true" ma:fieldsID="dcfb1c03c4a6c119286850cf1eb62af7" ns2:_="" ns3:_="">
    <xsd:import namespace="dc817b85-64ee-4a06-ac21-37cdba8503e5"/>
    <xsd:import namespace="7ea79423-7ba0-4211-9d1c-5012972d3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17b85-64ee-4a06-ac21-37cdba850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dceb6f-fc1d-4969-89bb-c4e422298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9423-7ba0-4211-9d1c-5012972d38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c97a1c3-086b-4522-b5b6-feecf57c0d64}" ma:internalName="TaxCatchAll" ma:showField="CatchAllData" ma:web="7ea79423-7ba0-4211-9d1c-5012972d3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79423-7ba0-4211-9d1c-5012972d38fd" xsi:nil="true"/>
    <lcf76f155ced4ddcb4097134ff3c332f xmlns="dc817b85-64ee-4a06-ac21-37cdba8503e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8F457-C6D3-44C0-A9F5-F82BA3442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271C5-2AE4-4B79-80CC-6E47D81C9826}"/>
</file>

<file path=customXml/itemProps3.xml><?xml version="1.0" encoding="utf-8"?>
<ds:datastoreItem xmlns:ds="http://schemas.openxmlformats.org/officeDocument/2006/customXml" ds:itemID="{E22C3281-31F3-4DBF-9971-EBE33CCA12C2}">
  <ds:schemaRefs>
    <ds:schemaRef ds:uri="http://schemas.microsoft.com/office/2006/metadata/properties"/>
    <ds:schemaRef ds:uri="http://schemas.microsoft.com/office/infopath/2007/PartnerControls"/>
    <ds:schemaRef ds:uri="a92c041b-dba1-48cd-85a2-0abdfcba240e"/>
    <ds:schemaRef ds:uri="17c02f76-01f9-4f0f-a83e-7637e82e72c8"/>
  </ds:schemaRefs>
</ds:datastoreItem>
</file>

<file path=customXml/itemProps4.xml><?xml version="1.0" encoding="utf-8"?>
<ds:datastoreItem xmlns:ds="http://schemas.openxmlformats.org/officeDocument/2006/customXml" ds:itemID="{E64952B6-87EC-4931-BCFB-91F31BAD5F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Blank%20Word%20-%20SLC%20and%20TPT%20logos</Template>
  <TotalTime>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Clear print template</vt:lpstr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Clear print template</dc:title>
  <dc:subject/>
  <dc:creator>Laura Brewer</dc:creator>
  <cp:keywords>Clear print, Template</cp:keywords>
  <dc:description/>
  <cp:lastModifiedBy>Laura Brewer</cp:lastModifiedBy>
  <cp:revision>4</cp:revision>
  <dcterms:created xsi:type="dcterms:W3CDTF">2026-07-24T09:11:00Z</dcterms:created>
  <dcterms:modified xsi:type="dcterms:W3CDTF">2026-07-30T08:32:00Z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73236a56a7d1bc6a6553bbd78b2ec48e41aeec53f7a55ece07a627de16bccbe4</vt:lpwstr>
  </property>
  <property fmtid="{D5CDD505-2E9C-101B-9397-08002B2CF9AE}" pid="3" name="ContentTypeId">
    <vt:lpwstr>0x01010011780B461C804C429944BB7E5E986750</vt:lpwstr>
  </property>
  <property fmtid="{D5CDD505-2E9C-101B-9397-08002B2CF9AE}" pid="4" name="Order">
    <vt:r8>16700</vt:r8>
  </property>
  <property fmtid="{D5CDD505-2E9C-101B-9397-08002B2CF9AE}" pid="5" name="MediaServiceImageTags">
    <vt:lpwstr/>
  </property>
</Properties>
</file>